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A9E9A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3EA33B22" w14:textId="4E0A22E9" w:rsidR="00ED0611" w:rsidRPr="00CF012B" w:rsidRDefault="00A4688B">
      <w:pPr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CF012B">
        <w:rPr>
          <w:rFonts w:asciiTheme="minorEastAsia" w:eastAsiaTheme="minorEastAsia" w:hAnsiTheme="minorEastAsia" w:hint="eastAsia"/>
          <w:b/>
          <w:sz w:val="24"/>
          <w:szCs w:val="24"/>
        </w:rPr>
        <w:t>令和</w:t>
      </w:r>
      <w:r w:rsidR="00486428">
        <w:rPr>
          <w:rFonts w:asciiTheme="minorEastAsia" w:eastAsiaTheme="minorEastAsia" w:hAnsiTheme="minorEastAsia" w:hint="eastAsia"/>
          <w:b/>
          <w:sz w:val="24"/>
          <w:szCs w:val="24"/>
        </w:rPr>
        <w:t>９</w:t>
      </w:r>
      <w:r w:rsidR="00ED0611" w:rsidRPr="00CF012B">
        <w:rPr>
          <w:rFonts w:asciiTheme="minorEastAsia" w:eastAsiaTheme="minorEastAsia" w:hAnsiTheme="minorEastAsia" w:hint="eastAsia"/>
          <w:b/>
          <w:sz w:val="24"/>
          <w:szCs w:val="24"/>
        </w:rPr>
        <w:t xml:space="preserve">年度　</w:t>
      </w:r>
      <w:r w:rsidR="00BF15E0" w:rsidRPr="00CF012B">
        <w:rPr>
          <w:rFonts w:asciiTheme="minorEastAsia" w:eastAsiaTheme="minorEastAsia" w:hAnsiTheme="minorEastAsia" w:hint="eastAsia"/>
          <w:b/>
          <w:sz w:val="24"/>
          <w:szCs w:val="24"/>
        </w:rPr>
        <w:t>くらしを良くする支援</w:t>
      </w:r>
      <w:r w:rsidRPr="00CF012B">
        <w:rPr>
          <w:rFonts w:asciiTheme="minorEastAsia" w:eastAsiaTheme="minorEastAsia" w:hAnsiTheme="minorEastAsia" w:hint="eastAsia"/>
          <w:b/>
          <w:sz w:val="24"/>
          <w:szCs w:val="24"/>
        </w:rPr>
        <w:t>事業補助金</w:t>
      </w:r>
      <w:r w:rsidR="00CF012B" w:rsidRPr="00CF012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CF012B">
        <w:rPr>
          <w:rFonts w:asciiTheme="minorEastAsia" w:eastAsiaTheme="minorEastAsia" w:hAnsiTheme="minorEastAsia" w:hint="eastAsia"/>
          <w:b/>
          <w:sz w:val="24"/>
          <w:szCs w:val="24"/>
        </w:rPr>
        <w:t>要望</w:t>
      </w:r>
      <w:r w:rsidR="00ED0611" w:rsidRPr="00CF012B">
        <w:rPr>
          <w:rFonts w:asciiTheme="minorEastAsia" w:eastAsiaTheme="minorEastAsia" w:hAnsiTheme="minorEastAsia" w:hint="eastAsia"/>
          <w:b/>
          <w:sz w:val="24"/>
          <w:szCs w:val="24"/>
        </w:rPr>
        <w:t>書</w:t>
      </w:r>
    </w:p>
    <w:p w14:paraId="1720623E" w14:textId="77777777" w:rsidR="00ED0611" w:rsidRPr="00CF012B" w:rsidRDefault="00ED0611">
      <w:pPr>
        <w:rPr>
          <w:rFonts w:asciiTheme="minorEastAsia" w:eastAsiaTheme="minorEastAsia" w:hAnsiTheme="minorEastAsia"/>
          <w:b/>
          <w:sz w:val="22"/>
          <w:szCs w:val="22"/>
        </w:rPr>
      </w:pPr>
    </w:p>
    <w:p w14:paraId="5065A4A9" w14:textId="77777777" w:rsidR="00ED0611" w:rsidRPr="008164E4" w:rsidRDefault="00BD3B44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fldChar w:fldCharType="begin"/>
      </w:r>
      <w:r w:rsidR="00F3790F" w:rsidRPr="008164E4">
        <w:rPr>
          <w:rFonts w:asciiTheme="minorEastAsia" w:eastAsiaTheme="minorEastAsia" w:hAnsiTheme="minorEastAsia"/>
          <w:sz w:val="22"/>
          <w:szCs w:val="22"/>
        </w:rPr>
        <w:instrText xml:space="preserve"> MERGEFIELD F4 </w:instrText>
      </w:r>
      <w:r w:rsidRPr="008164E4">
        <w:rPr>
          <w:rFonts w:asciiTheme="minorEastAsia" w:eastAsiaTheme="minorEastAsia" w:hAnsiTheme="minorEastAsia"/>
          <w:sz w:val="22"/>
          <w:szCs w:val="22"/>
        </w:rPr>
        <w:fldChar w:fldCharType="separate"/>
      </w:r>
      <w:r w:rsidR="00A4688B" w:rsidRPr="008164E4">
        <w:rPr>
          <w:rFonts w:asciiTheme="minorEastAsia" w:eastAsiaTheme="minorEastAsia" w:hAnsiTheme="minorEastAsia" w:hint="eastAsia"/>
          <w:noProof/>
          <w:sz w:val="22"/>
          <w:szCs w:val="22"/>
        </w:rPr>
        <w:t xml:space="preserve">令和　　</w:t>
      </w:r>
      <w:r w:rsidR="00D92123" w:rsidRPr="008164E4">
        <w:rPr>
          <w:rFonts w:asciiTheme="minorEastAsia" w:eastAsiaTheme="minorEastAsia" w:hAnsiTheme="minorEastAsia" w:hint="eastAsia"/>
          <w:noProof/>
          <w:sz w:val="22"/>
          <w:szCs w:val="22"/>
        </w:rPr>
        <w:t>年</w:t>
      </w:r>
      <w:r w:rsidR="00A4688B" w:rsidRPr="008164E4">
        <w:rPr>
          <w:rFonts w:asciiTheme="minorEastAsia" w:eastAsiaTheme="minorEastAsia" w:hAnsiTheme="minorEastAsia" w:hint="eastAsia"/>
          <w:noProof/>
          <w:sz w:val="22"/>
          <w:szCs w:val="22"/>
        </w:rPr>
        <w:t xml:space="preserve">　　</w:t>
      </w:r>
      <w:r w:rsidR="00D92123" w:rsidRPr="008164E4">
        <w:rPr>
          <w:rFonts w:asciiTheme="minorEastAsia" w:eastAsiaTheme="minorEastAsia" w:hAnsiTheme="minorEastAsia" w:hint="eastAsia"/>
          <w:noProof/>
          <w:sz w:val="22"/>
          <w:szCs w:val="22"/>
        </w:rPr>
        <w:t>月</w:t>
      </w:r>
      <w:r w:rsidR="00A4688B" w:rsidRPr="008164E4">
        <w:rPr>
          <w:rFonts w:asciiTheme="minorEastAsia" w:eastAsiaTheme="minorEastAsia" w:hAnsiTheme="minorEastAsia" w:hint="eastAsia"/>
          <w:noProof/>
          <w:sz w:val="22"/>
          <w:szCs w:val="22"/>
        </w:rPr>
        <w:t xml:space="preserve">　　</w:t>
      </w:r>
      <w:r w:rsidR="00D92123" w:rsidRPr="008164E4">
        <w:rPr>
          <w:rFonts w:asciiTheme="minorEastAsia" w:eastAsiaTheme="minorEastAsia" w:hAnsiTheme="minorEastAsia" w:hint="eastAsia"/>
          <w:noProof/>
          <w:sz w:val="22"/>
          <w:szCs w:val="22"/>
        </w:rPr>
        <w:t>日</w:t>
      </w:r>
      <w:r w:rsidRPr="008164E4">
        <w:rPr>
          <w:rFonts w:asciiTheme="minorEastAsia" w:eastAsiaTheme="minorEastAsia" w:hAnsiTheme="minorEastAsia"/>
          <w:sz w:val="22"/>
          <w:szCs w:val="22"/>
        </w:rPr>
        <w:fldChar w:fldCharType="end"/>
      </w:r>
      <w:r w:rsidR="00ED0611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</w:p>
    <w:p w14:paraId="666AD3D0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2B4CCC66" w14:textId="3E6E898D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豊根村長　</w:t>
      </w:r>
      <w:r w:rsidR="00F3790F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伊　藤　</w:t>
      </w:r>
      <w:r w:rsidR="00787F98">
        <w:rPr>
          <w:rFonts w:asciiTheme="minorEastAsia" w:eastAsiaTheme="minorEastAsia" w:hAnsiTheme="minorEastAsia" w:hint="eastAsia"/>
          <w:sz w:val="22"/>
          <w:szCs w:val="22"/>
        </w:rPr>
        <w:t>浩　亘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様</w:t>
      </w:r>
    </w:p>
    <w:p w14:paraId="3C4A25DE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039B9410" w14:textId="632A4BF9" w:rsidR="00ED0611" w:rsidRPr="008164E4" w:rsidRDefault="00ED0611" w:rsidP="008164E4">
      <w:pPr>
        <w:ind w:firstLineChars="500" w:firstLine="4250"/>
        <w:jc w:val="lef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pacing w:val="315"/>
          <w:sz w:val="22"/>
          <w:szCs w:val="22"/>
        </w:rPr>
        <w:t>住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所　</w:t>
      </w:r>
    </w:p>
    <w:p w14:paraId="028BD832" w14:textId="77777777" w:rsidR="00ED0611" w:rsidRPr="008164E4" w:rsidRDefault="00ED0611" w:rsidP="008164E4">
      <w:pPr>
        <w:ind w:firstLineChars="500" w:firstLine="4250"/>
        <w:jc w:val="lef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pacing w:val="315"/>
          <w:sz w:val="22"/>
          <w:szCs w:val="22"/>
        </w:rPr>
        <w:t>名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称　</w:t>
      </w:r>
    </w:p>
    <w:p w14:paraId="49F1BA59" w14:textId="77777777" w:rsidR="00ED0611" w:rsidRPr="008164E4" w:rsidRDefault="00ED0611" w:rsidP="008164E4">
      <w:pPr>
        <w:ind w:firstLineChars="1933" w:firstLine="4253"/>
        <w:jc w:val="lef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代表者氏名　</w:t>
      </w:r>
      <w:r w:rsidR="00A4688B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㊞</w:t>
      </w:r>
    </w:p>
    <w:p w14:paraId="5986CD69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23832743" w14:textId="55E94085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A4688B" w:rsidRPr="008164E4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486428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>年度において、別紙のとおり事業を実施したいので、次のとおり補助金交付</w:t>
      </w:r>
      <w:r w:rsidR="00A4688B" w:rsidRPr="008164E4">
        <w:rPr>
          <w:rFonts w:asciiTheme="minorEastAsia" w:eastAsiaTheme="minorEastAsia" w:hAnsiTheme="minorEastAsia" w:hint="eastAsia"/>
          <w:sz w:val="22"/>
          <w:szCs w:val="22"/>
        </w:rPr>
        <w:t>を要望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>します。</w:t>
      </w:r>
    </w:p>
    <w:p w14:paraId="79860150" w14:textId="77777777" w:rsidR="00ED0611" w:rsidRPr="00420026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24ED614F" w14:textId="77777777" w:rsidR="00ED0611" w:rsidRPr="008164E4" w:rsidRDefault="00ED0611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41BAE84B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3A6E61DC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8164E4">
        <w:rPr>
          <w:rFonts w:asciiTheme="minorEastAsia" w:eastAsiaTheme="minorEastAsia" w:hAnsiTheme="minorEastAsia"/>
          <w:sz w:val="22"/>
          <w:szCs w:val="22"/>
        </w:rPr>
        <w:t>1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164E4">
        <w:rPr>
          <w:rFonts w:asciiTheme="minorEastAsia" w:eastAsiaTheme="minorEastAsia" w:hAnsiTheme="minorEastAsia" w:hint="eastAsia"/>
          <w:spacing w:val="105"/>
          <w:sz w:val="22"/>
          <w:szCs w:val="22"/>
        </w:rPr>
        <w:t>事業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>名</w:t>
      </w:r>
      <w:r w:rsidR="00681CC8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A4688B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37ACFBE1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0247C11B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8164E4">
        <w:rPr>
          <w:rFonts w:asciiTheme="minorEastAsia" w:eastAsiaTheme="minorEastAsia" w:hAnsiTheme="minorEastAsia"/>
          <w:sz w:val="22"/>
          <w:szCs w:val="22"/>
        </w:rPr>
        <w:t>2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地区名又は団体名</w:t>
      </w:r>
      <w:r w:rsidR="00F3790F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15C7DE89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2FB0EA51" w14:textId="77777777" w:rsidR="00F20400" w:rsidRDefault="00ED0611">
      <w:pPr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8164E4">
        <w:rPr>
          <w:rFonts w:asciiTheme="minorEastAsia" w:eastAsiaTheme="minorEastAsia" w:hAnsiTheme="minorEastAsia"/>
          <w:sz w:val="22"/>
          <w:szCs w:val="22"/>
        </w:rPr>
        <w:t>3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A4688B" w:rsidRPr="008164E4">
        <w:rPr>
          <w:rFonts w:asciiTheme="minorEastAsia" w:eastAsiaTheme="minorEastAsia" w:hAnsiTheme="minorEastAsia" w:hint="eastAsia"/>
          <w:spacing w:val="105"/>
          <w:sz w:val="22"/>
          <w:szCs w:val="22"/>
        </w:rPr>
        <w:t>要望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>額</w:t>
      </w:r>
      <w:r w:rsidR="00681CC8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A4688B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　　　</w:t>
      </w:r>
      <w:r w:rsidR="00F20400">
        <w:rPr>
          <w:rFonts w:asciiTheme="minorEastAsia" w:eastAsiaTheme="minorEastAsia" w:hAnsiTheme="minorEastAsia" w:hint="eastAsia"/>
          <w:sz w:val="22"/>
          <w:szCs w:val="22"/>
        </w:rPr>
        <w:t xml:space="preserve">金　</w:t>
      </w:r>
      <w:r w:rsidR="00A4688B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8164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A4688B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円</w:t>
      </w:r>
    </w:p>
    <w:p w14:paraId="3119E6EA" w14:textId="77777777" w:rsidR="00ED0611" w:rsidRPr="008164E4" w:rsidRDefault="00F20400" w:rsidP="00F20400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（千円単位で記入願います）</w:t>
      </w:r>
    </w:p>
    <w:p w14:paraId="49BC6F68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5D0ABECC" w14:textId="77777777" w:rsidR="00A4688B" w:rsidRPr="008164E4" w:rsidRDefault="00A4688B">
      <w:pPr>
        <w:rPr>
          <w:rFonts w:asciiTheme="minorEastAsia" w:eastAsiaTheme="minorEastAsia" w:hAnsiTheme="minorEastAsia"/>
          <w:sz w:val="22"/>
          <w:szCs w:val="22"/>
        </w:rPr>
      </w:pPr>
    </w:p>
    <w:p w14:paraId="00468609" w14:textId="77777777" w:rsidR="00A4688B" w:rsidRPr="008164E4" w:rsidRDefault="00A4688B">
      <w:pPr>
        <w:rPr>
          <w:rFonts w:asciiTheme="minorEastAsia" w:eastAsiaTheme="minorEastAsia" w:hAnsiTheme="minorEastAsia"/>
          <w:sz w:val="22"/>
          <w:szCs w:val="22"/>
        </w:rPr>
      </w:pPr>
    </w:p>
    <w:p w14:paraId="2C90A64B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t>(</w:t>
      </w:r>
      <w:r w:rsidR="00A4688B" w:rsidRPr="008164E4">
        <w:rPr>
          <w:rFonts w:asciiTheme="minorEastAsia" w:eastAsiaTheme="minorEastAsia" w:hAnsiTheme="minorEastAsia" w:hint="eastAsia"/>
          <w:sz w:val="22"/>
          <w:szCs w:val="22"/>
        </w:rPr>
        <w:t>添付書類</w:t>
      </w:r>
      <w:r w:rsidRPr="008164E4">
        <w:rPr>
          <w:rFonts w:asciiTheme="minorEastAsia" w:eastAsiaTheme="minorEastAsia" w:hAnsiTheme="minorEastAsia"/>
          <w:sz w:val="22"/>
          <w:szCs w:val="22"/>
        </w:rPr>
        <w:t>)</w:t>
      </w:r>
    </w:p>
    <w:p w14:paraId="4448465E" w14:textId="77777777" w:rsidR="00ED0611" w:rsidRPr="008164E4" w:rsidRDefault="00281278">
      <w:pPr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>・見積書、構成員名簿、事業実施箇所が分かるもの</w:t>
      </w:r>
    </w:p>
    <w:p w14:paraId="23C05213" w14:textId="77777777" w:rsidR="00ED0611" w:rsidRPr="008164E4" w:rsidRDefault="00ED0611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br w:type="page"/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lastRenderedPageBreak/>
        <w:t>付表</w:t>
      </w:r>
      <w:r w:rsidRPr="008164E4">
        <w:rPr>
          <w:rFonts w:asciiTheme="minorEastAsia" w:eastAsiaTheme="minorEastAsia" w:hAnsiTheme="minorEastAsia"/>
          <w:sz w:val="22"/>
          <w:szCs w:val="22"/>
        </w:rPr>
        <w:t>1</w:t>
      </w:r>
    </w:p>
    <w:p w14:paraId="24197926" w14:textId="77777777" w:rsidR="00ED0611" w:rsidRPr="008164E4" w:rsidRDefault="00ED0611">
      <w:pPr>
        <w:rPr>
          <w:rFonts w:asciiTheme="minorEastAsia" w:eastAsiaTheme="minorEastAsia" w:hAnsiTheme="minorEastAsia"/>
          <w:sz w:val="22"/>
          <w:szCs w:val="22"/>
        </w:rPr>
      </w:pPr>
    </w:p>
    <w:p w14:paraId="00495CE8" w14:textId="77777777" w:rsidR="00ED0611" w:rsidRPr="008164E4" w:rsidRDefault="00ED0611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t>1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事業目的</w:t>
      </w:r>
    </w:p>
    <w:p w14:paraId="197DE94E" w14:textId="77777777" w:rsidR="00CB249F" w:rsidRPr="008164E4" w:rsidRDefault="00CB249F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0E6C1195" w14:textId="77777777" w:rsidR="00281278" w:rsidRPr="008164E4" w:rsidRDefault="00281278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62EB4478" w14:textId="77777777" w:rsidR="00281278" w:rsidRPr="008164E4" w:rsidRDefault="00281278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76AE9C98" w14:textId="77777777" w:rsidR="00ED0611" w:rsidRPr="008164E4" w:rsidRDefault="00ED0611">
      <w:pPr>
        <w:spacing w:after="120" w:line="42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t>2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事業の内容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1365"/>
        <w:gridCol w:w="1155"/>
        <w:gridCol w:w="1793"/>
        <w:gridCol w:w="937"/>
        <w:gridCol w:w="937"/>
        <w:gridCol w:w="938"/>
      </w:tblGrid>
      <w:tr w:rsidR="00ED0611" w:rsidRPr="008164E4" w14:paraId="3BE903AF" w14:textId="77777777">
        <w:trPr>
          <w:cantSplit/>
          <w:trHeight w:hRule="exact" w:val="630"/>
        </w:trPr>
        <w:tc>
          <w:tcPr>
            <w:tcW w:w="1365" w:type="dxa"/>
            <w:vMerge w:val="restart"/>
            <w:vAlign w:val="center"/>
          </w:tcPr>
          <w:p w14:paraId="23BA5FF1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事業名</w:t>
            </w:r>
          </w:p>
        </w:tc>
        <w:tc>
          <w:tcPr>
            <w:tcW w:w="1365" w:type="dxa"/>
            <w:vMerge w:val="restart"/>
            <w:vAlign w:val="center"/>
          </w:tcPr>
          <w:p w14:paraId="3FFF699B" w14:textId="77777777" w:rsidR="00ED0611" w:rsidRPr="008164E4" w:rsidRDefault="00ED0611">
            <w:pPr>
              <w:spacing w:line="42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施行箇所又は設置場所</w:t>
            </w:r>
          </w:p>
        </w:tc>
        <w:tc>
          <w:tcPr>
            <w:tcW w:w="1155" w:type="dxa"/>
            <w:vMerge w:val="restart"/>
            <w:vAlign w:val="center"/>
          </w:tcPr>
          <w:p w14:paraId="44833CF8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事業量</w:t>
            </w:r>
          </w:p>
        </w:tc>
        <w:tc>
          <w:tcPr>
            <w:tcW w:w="1793" w:type="dxa"/>
            <w:vMerge w:val="restart"/>
            <w:vAlign w:val="center"/>
          </w:tcPr>
          <w:p w14:paraId="79C6D1E1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事業費</w:t>
            </w:r>
          </w:p>
        </w:tc>
        <w:tc>
          <w:tcPr>
            <w:tcW w:w="2812" w:type="dxa"/>
            <w:gridSpan w:val="3"/>
            <w:vAlign w:val="center"/>
          </w:tcPr>
          <w:p w14:paraId="5B6E9222" w14:textId="77777777" w:rsidR="00ED0611" w:rsidRPr="008164E4" w:rsidRDefault="00ED0611">
            <w:pPr>
              <w:spacing w:line="21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pacing w:val="735"/>
                <w:sz w:val="22"/>
                <w:szCs w:val="22"/>
              </w:rPr>
              <w:t>内</w:t>
            </w: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訳</w:t>
            </w:r>
          </w:p>
        </w:tc>
      </w:tr>
      <w:tr w:rsidR="00ED0611" w:rsidRPr="008164E4" w14:paraId="19197DC0" w14:textId="77777777">
        <w:trPr>
          <w:cantSplit/>
          <w:trHeight w:hRule="exact" w:val="630"/>
        </w:trPr>
        <w:tc>
          <w:tcPr>
            <w:tcW w:w="1365" w:type="dxa"/>
            <w:vMerge/>
            <w:vAlign w:val="center"/>
          </w:tcPr>
          <w:p w14:paraId="753F288A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Merge/>
            <w:vAlign w:val="center"/>
          </w:tcPr>
          <w:p w14:paraId="1303196A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vMerge/>
            <w:vAlign w:val="center"/>
          </w:tcPr>
          <w:p w14:paraId="78F2C4E8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93" w:type="dxa"/>
            <w:vMerge/>
            <w:vAlign w:val="center"/>
          </w:tcPr>
          <w:p w14:paraId="1478EA7A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C7F6E6" w14:textId="77777777" w:rsidR="00ED0611" w:rsidRPr="008164E4" w:rsidRDefault="00ED0611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pacing w:val="105"/>
                <w:sz w:val="22"/>
                <w:szCs w:val="22"/>
              </w:rPr>
              <w:t>本</w:t>
            </w: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工事費</w:t>
            </w:r>
          </w:p>
        </w:tc>
        <w:tc>
          <w:tcPr>
            <w:tcW w:w="937" w:type="dxa"/>
            <w:vAlign w:val="center"/>
          </w:tcPr>
          <w:p w14:paraId="7B57D8AD" w14:textId="77777777" w:rsidR="00ED0611" w:rsidRPr="008164E4" w:rsidRDefault="00ED0611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pacing w:val="105"/>
                <w:sz w:val="22"/>
                <w:szCs w:val="22"/>
              </w:rPr>
              <w:t>工</w:t>
            </w: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事雑費</w:t>
            </w:r>
          </w:p>
        </w:tc>
        <w:tc>
          <w:tcPr>
            <w:tcW w:w="938" w:type="dxa"/>
            <w:vAlign w:val="center"/>
          </w:tcPr>
          <w:p w14:paraId="74206040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その他</w:t>
            </w:r>
          </w:p>
        </w:tc>
      </w:tr>
      <w:tr w:rsidR="00ED0611" w:rsidRPr="008164E4" w14:paraId="0AC06749" w14:textId="77777777">
        <w:trPr>
          <w:cantSplit/>
          <w:trHeight w:hRule="exact" w:val="1155"/>
        </w:trPr>
        <w:tc>
          <w:tcPr>
            <w:tcW w:w="1365" w:type="dxa"/>
            <w:vAlign w:val="center"/>
          </w:tcPr>
          <w:p w14:paraId="01F9E407" w14:textId="77777777" w:rsidR="00CB249F" w:rsidRPr="008164E4" w:rsidRDefault="00CB249F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6AAD99A3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20EBEBCB" w14:textId="77777777" w:rsidR="00CB249F" w:rsidRPr="008164E4" w:rsidRDefault="00CB249F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93" w:type="dxa"/>
          </w:tcPr>
          <w:p w14:paraId="15C1929B" w14:textId="77777777" w:rsidR="00ED0611" w:rsidRPr="008164E4" w:rsidRDefault="00ED0611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千円</w:t>
            </w:r>
          </w:p>
          <w:p w14:paraId="3E21FF34" w14:textId="77777777" w:rsidR="00CB249F" w:rsidRPr="008164E4" w:rsidRDefault="00CB249F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9483EE4" w14:textId="77777777" w:rsidR="00CB249F" w:rsidRPr="008164E4" w:rsidRDefault="00CB249F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37" w:type="dxa"/>
          </w:tcPr>
          <w:p w14:paraId="23A171DE" w14:textId="77777777" w:rsidR="00ED0611" w:rsidRPr="008164E4" w:rsidRDefault="00ED0611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千円</w:t>
            </w:r>
          </w:p>
          <w:p w14:paraId="039A1E9B" w14:textId="77777777" w:rsidR="00CB249F" w:rsidRPr="008164E4" w:rsidRDefault="00CB249F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A94C253" w14:textId="77777777" w:rsidR="00CB249F" w:rsidRPr="008164E4" w:rsidRDefault="00CB249F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37" w:type="dxa"/>
          </w:tcPr>
          <w:p w14:paraId="47EFD5D3" w14:textId="77777777" w:rsidR="00ED0611" w:rsidRPr="008164E4" w:rsidRDefault="00ED0611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千円</w:t>
            </w:r>
          </w:p>
        </w:tc>
        <w:tc>
          <w:tcPr>
            <w:tcW w:w="938" w:type="dxa"/>
          </w:tcPr>
          <w:p w14:paraId="56EADA2A" w14:textId="77777777" w:rsidR="00ED0611" w:rsidRPr="008164E4" w:rsidRDefault="00ED0611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千円</w:t>
            </w:r>
          </w:p>
        </w:tc>
      </w:tr>
    </w:tbl>
    <w:p w14:paraId="12470FD3" w14:textId="77777777" w:rsidR="004F1165" w:rsidRDefault="004F1165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4B36BCE3" w14:textId="77777777" w:rsidR="00ED0611" w:rsidRPr="008164E4" w:rsidRDefault="00ED0611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t>3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事業効果</w:t>
      </w:r>
    </w:p>
    <w:p w14:paraId="0DF922E4" w14:textId="77777777" w:rsidR="00CB249F" w:rsidRPr="008164E4" w:rsidRDefault="00CB249F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29BC30D0" w14:textId="77777777" w:rsidR="00281278" w:rsidRPr="008164E4" w:rsidRDefault="00281278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33A966F1" w14:textId="77777777" w:rsidR="00281278" w:rsidRPr="008164E4" w:rsidRDefault="00281278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04DEFB0E" w14:textId="77777777" w:rsidR="00ED0611" w:rsidRPr="008164E4" w:rsidRDefault="00ED0611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t>4</w:t>
      </w:r>
      <w:r w:rsidR="00281278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構成員</w:t>
      </w:r>
    </w:p>
    <w:p w14:paraId="7951F0D8" w14:textId="77777777" w:rsidR="00CB249F" w:rsidRPr="008164E4" w:rsidRDefault="00CB249F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5791877A" w14:textId="77777777" w:rsidR="00281278" w:rsidRDefault="00281278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05073AA6" w14:textId="77777777" w:rsidR="004F1165" w:rsidRPr="008164E4" w:rsidRDefault="004F1165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0161B84B" w14:textId="77777777" w:rsidR="00281278" w:rsidRPr="008164E4" w:rsidRDefault="00281278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</w:p>
    <w:p w14:paraId="1CE7BB63" w14:textId="77777777" w:rsidR="00ED0611" w:rsidRPr="008164E4" w:rsidRDefault="00ED0611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t>5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事業完了予定年月日</w:t>
      </w:r>
      <w:r w:rsidR="00A4688B"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令和　　年　　月　　日</w:t>
      </w:r>
    </w:p>
    <w:p w14:paraId="010C89E7" w14:textId="77777777" w:rsidR="00CB249F" w:rsidRPr="008164E4" w:rsidRDefault="00281278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br w:type="page"/>
      </w:r>
    </w:p>
    <w:p w14:paraId="59132617" w14:textId="77777777" w:rsidR="00ED0611" w:rsidRPr="008164E4" w:rsidRDefault="00ED0611">
      <w:pPr>
        <w:spacing w:line="42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/>
          <w:sz w:val="22"/>
          <w:szCs w:val="22"/>
        </w:rPr>
        <w:lastRenderedPageBreak/>
        <w:t>6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収支予算</w:t>
      </w:r>
    </w:p>
    <w:p w14:paraId="4EA92745" w14:textId="77777777" w:rsidR="00ED0611" w:rsidRPr="008164E4" w:rsidRDefault="00ED0611">
      <w:pPr>
        <w:spacing w:after="120" w:line="42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164E4">
        <w:rPr>
          <w:rFonts w:asciiTheme="minorEastAsia" w:eastAsiaTheme="minorEastAsia" w:hAnsiTheme="minorEastAsia"/>
          <w:sz w:val="22"/>
          <w:szCs w:val="22"/>
        </w:rPr>
        <w:t>(1)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収</w:t>
      </w:r>
      <w:r w:rsidR="004F116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入　　　　　　　　　　　　　　　　　　　　　　　　　　</w:t>
      </w:r>
      <w:r w:rsidRPr="008164E4">
        <w:rPr>
          <w:rFonts w:asciiTheme="minorEastAsia" w:eastAsiaTheme="minorEastAsia" w:hAnsiTheme="minorEastAsia" w:hint="eastAsia"/>
          <w:spacing w:val="53"/>
          <w:sz w:val="22"/>
          <w:szCs w:val="22"/>
        </w:rPr>
        <w:t xml:space="preserve">　</w:t>
      </w:r>
      <w:r w:rsidRPr="008164E4">
        <w:rPr>
          <w:rFonts w:asciiTheme="minorEastAsia" w:eastAsiaTheme="minorEastAsia" w:hAnsiTheme="minorEastAsia"/>
          <w:sz w:val="22"/>
          <w:szCs w:val="22"/>
        </w:rPr>
        <w:t>(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>単位：円</w:t>
      </w:r>
      <w:r w:rsidRPr="008164E4">
        <w:rPr>
          <w:rFonts w:asciiTheme="minorEastAsia" w:eastAsiaTheme="minorEastAsia" w:hAnsiTheme="minorEastAsia"/>
          <w:sz w:val="22"/>
          <w:szCs w:val="22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3"/>
        <w:gridCol w:w="1654"/>
        <w:gridCol w:w="1654"/>
        <w:gridCol w:w="1654"/>
        <w:gridCol w:w="1875"/>
      </w:tblGrid>
      <w:tr w:rsidR="00ED0611" w:rsidRPr="008164E4" w14:paraId="028F5039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4A5466C5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区分</w:t>
            </w:r>
          </w:p>
        </w:tc>
        <w:tc>
          <w:tcPr>
            <w:tcW w:w="1654" w:type="dxa"/>
            <w:vAlign w:val="center"/>
          </w:tcPr>
          <w:p w14:paraId="22F77234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予算額</w:t>
            </w:r>
          </w:p>
        </w:tc>
        <w:tc>
          <w:tcPr>
            <w:tcW w:w="1654" w:type="dxa"/>
            <w:vAlign w:val="center"/>
          </w:tcPr>
          <w:p w14:paraId="09E4F82E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3011B489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3247AB9C" w14:textId="77777777" w:rsidR="00ED0611" w:rsidRPr="008164E4" w:rsidRDefault="00ED0611">
            <w:pPr>
              <w:spacing w:line="21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pacing w:val="210"/>
                <w:sz w:val="22"/>
                <w:szCs w:val="22"/>
              </w:rPr>
              <w:t>備</w:t>
            </w: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考</w:t>
            </w:r>
          </w:p>
        </w:tc>
      </w:tr>
      <w:tr w:rsidR="00B23887" w:rsidRPr="008164E4" w14:paraId="20135136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4F05584C" w14:textId="77777777" w:rsidR="00B23887" w:rsidRPr="008164E4" w:rsidRDefault="00B23887" w:rsidP="0097424B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村補助金</w:t>
            </w:r>
          </w:p>
        </w:tc>
        <w:tc>
          <w:tcPr>
            <w:tcW w:w="1654" w:type="dxa"/>
            <w:vAlign w:val="center"/>
          </w:tcPr>
          <w:p w14:paraId="1B19414B" w14:textId="77777777" w:rsidR="00B23887" w:rsidRPr="008164E4" w:rsidRDefault="00B23887" w:rsidP="005B2867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32EA9105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6BCA3E30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48C09B51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23887" w:rsidRPr="008164E4" w14:paraId="62E9F8BB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201F55D7" w14:textId="77777777" w:rsidR="00B23887" w:rsidRPr="008164E4" w:rsidRDefault="00B23887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23887">
              <w:rPr>
                <w:rFonts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654" w:type="dxa"/>
            <w:vAlign w:val="center"/>
          </w:tcPr>
          <w:p w14:paraId="6D2CEF0C" w14:textId="77777777" w:rsidR="00B23887" w:rsidRPr="008164E4" w:rsidRDefault="00B23887" w:rsidP="005B2867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6FDB864F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53BC74B7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7FD67F98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23887" w:rsidRPr="008164E4" w14:paraId="10CCFA00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44F80A5B" w14:textId="77777777" w:rsidR="00B23887" w:rsidRPr="008164E4" w:rsidRDefault="00B23887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7AB21887" w14:textId="77777777" w:rsidR="00B23887" w:rsidRPr="008164E4" w:rsidRDefault="00B23887" w:rsidP="005B2867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1D63DA39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1AB774D5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0B09C4BB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23887" w:rsidRPr="008164E4" w14:paraId="19E6A173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229F9117" w14:textId="77777777" w:rsidR="00B23887" w:rsidRPr="008164E4" w:rsidRDefault="00B23887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5E8DF6F2" w14:textId="77777777" w:rsidR="00B23887" w:rsidRPr="008164E4" w:rsidRDefault="00B23887" w:rsidP="00A4688B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074788B8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5E54B669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72E6C37E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23887" w:rsidRPr="008164E4" w14:paraId="4C7ACB11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3FCC892D" w14:textId="77777777" w:rsidR="00B23887" w:rsidRPr="008164E4" w:rsidRDefault="00B23887">
            <w:pPr>
              <w:spacing w:line="21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1654" w:type="dxa"/>
            <w:vAlign w:val="center"/>
          </w:tcPr>
          <w:p w14:paraId="24B7595E" w14:textId="77777777" w:rsidR="00B23887" w:rsidRPr="008164E4" w:rsidRDefault="00B23887" w:rsidP="005B2867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28EC32B5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08620F24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34EB9333" w14:textId="77777777" w:rsidR="00B23887" w:rsidRPr="008164E4" w:rsidRDefault="00B23887" w:rsidP="008164E4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1DCD2637" w14:textId="77777777" w:rsidR="004F1165" w:rsidRDefault="004F1165" w:rsidP="004F1165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・村補助金は1,000円単位としてください。</w:t>
      </w:r>
    </w:p>
    <w:p w14:paraId="623FDA0E" w14:textId="77777777" w:rsidR="004F1165" w:rsidRPr="004F1165" w:rsidRDefault="004F1165" w:rsidP="004F1165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・1,000円未満の端数は自己資金としてください。</w:t>
      </w:r>
    </w:p>
    <w:p w14:paraId="469D2F44" w14:textId="77777777" w:rsidR="004F1165" w:rsidRDefault="004F1165">
      <w:pPr>
        <w:spacing w:line="630" w:lineRule="exact"/>
        <w:rPr>
          <w:rFonts w:asciiTheme="minorEastAsia" w:eastAsiaTheme="minorEastAsia" w:hAnsiTheme="minorEastAsia"/>
          <w:sz w:val="22"/>
          <w:szCs w:val="22"/>
        </w:rPr>
      </w:pPr>
    </w:p>
    <w:p w14:paraId="172B17ED" w14:textId="77777777" w:rsidR="00ED0611" w:rsidRPr="008164E4" w:rsidRDefault="00ED0611">
      <w:pPr>
        <w:spacing w:line="630" w:lineRule="exact"/>
        <w:rPr>
          <w:rFonts w:asciiTheme="minorEastAsia" w:eastAsiaTheme="minorEastAsia" w:hAnsiTheme="minorEastAsia"/>
          <w:sz w:val="22"/>
          <w:szCs w:val="22"/>
        </w:rPr>
      </w:pP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164E4">
        <w:rPr>
          <w:rFonts w:asciiTheme="minorEastAsia" w:eastAsiaTheme="minorEastAsia" w:hAnsiTheme="minorEastAsia"/>
          <w:sz w:val="22"/>
          <w:szCs w:val="22"/>
        </w:rPr>
        <w:t>(2)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　支</w:t>
      </w:r>
      <w:r w:rsidR="004F116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 xml:space="preserve">出　　　　　　　　　　　　　　　　　　　　　　　　　　</w:t>
      </w:r>
      <w:r w:rsidRPr="008164E4">
        <w:rPr>
          <w:rFonts w:asciiTheme="minorEastAsia" w:eastAsiaTheme="minorEastAsia" w:hAnsiTheme="minorEastAsia" w:hint="eastAsia"/>
          <w:spacing w:val="53"/>
          <w:sz w:val="22"/>
          <w:szCs w:val="22"/>
        </w:rPr>
        <w:t xml:space="preserve">　</w:t>
      </w:r>
      <w:r w:rsidRPr="008164E4">
        <w:rPr>
          <w:rFonts w:asciiTheme="minorEastAsia" w:eastAsiaTheme="minorEastAsia" w:hAnsiTheme="minorEastAsia"/>
          <w:sz w:val="22"/>
          <w:szCs w:val="22"/>
        </w:rPr>
        <w:t>(</w:t>
      </w:r>
      <w:r w:rsidRPr="008164E4">
        <w:rPr>
          <w:rFonts w:asciiTheme="minorEastAsia" w:eastAsiaTheme="minorEastAsia" w:hAnsiTheme="minorEastAsia" w:hint="eastAsia"/>
          <w:sz w:val="22"/>
          <w:szCs w:val="22"/>
        </w:rPr>
        <w:t>単位：円</w:t>
      </w:r>
      <w:r w:rsidRPr="008164E4">
        <w:rPr>
          <w:rFonts w:asciiTheme="minorEastAsia" w:eastAsiaTheme="minorEastAsia" w:hAnsiTheme="minorEastAsia"/>
          <w:sz w:val="22"/>
          <w:szCs w:val="22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3"/>
        <w:gridCol w:w="1654"/>
        <w:gridCol w:w="1654"/>
        <w:gridCol w:w="1654"/>
        <w:gridCol w:w="1875"/>
      </w:tblGrid>
      <w:tr w:rsidR="00ED0611" w:rsidRPr="008164E4" w14:paraId="0BC52FB8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6B4198DD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区分</w:t>
            </w:r>
          </w:p>
        </w:tc>
        <w:tc>
          <w:tcPr>
            <w:tcW w:w="1654" w:type="dxa"/>
            <w:vAlign w:val="center"/>
          </w:tcPr>
          <w:p w14:paraId="4E925836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予算額</w:t>
            </w:r>
          </w:p>
        </w:tc>
        <w:tc>
          <w:tcPr>
            <w:tcW w:w="1654" w:type="dxa"/>
            <w:vAlign w:val="center"/>
          </w:tcPr>
          <w:p w14:paraId="5F4EE841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7131013E" w14:textId="77777777" w:rsidR="00ED0611" w:rsidRPr="008164E4" w:rsidRDefault="00ED0611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00099C7E" w14:textId="77777777" w:rsidR="00ED0611" w:rsidRPr="008164E4" w:rsidRDefault="00ED0611">
            <w:pPr>
              <w:spacing w:line="21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pacing w:val="210"/>
                <w:sz w:val="22"/>
                <w:szCs w:val="22"/>
              </w:rPr>
              <w:t>備</w:t>
            </w: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考</w:t>
            </w:r>
          </w:p>
        </w:tc>
      </w:tr>
      <w:tr w:rsidR="00ED0611" w:rsidRPr="008164E4" w14:paraId="5396C20B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26C46430" w14:textId="77777777" w:rsidR="00ED0611" w:rsidRPr="008164E4" w:rsidRDefault="00ED0611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費</w:t>
            </w:r>
          </w:p>
        </w:tc>
        <w:tc>
          <w:tcPr>
            <w:tcW w:w="1654" w:type="dxa"/>
            <w:vAlign w:val="center"/>
          </w:tcPr>
          <w:p w14:paraId="57444B5D" w14:textId="77777777" w:rsidR="00ED0611" w:rsidRPr="008164E4" w:rsidRDefault="00ED0611" w:rsidP="005B2867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720C12D0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543AA235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686DB3C7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D0611" w:rsidRPr="008164E4" w14:paraId="1CE190C5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599EF749" w14:textId="77777777" w:rsidR="00ED0611" w:rsidRPr="008164E4" w:rsidRDefault="00ED0611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費</w:t>
            </w:r>
          </w:p>
        </w:tc>
        <w:tc>
          <w:tcPr>
            <w:tcW w:w="1654" w:type="dxa"/>
            <w:vAlign w:val="center"/>
          </w:tcPr>
          <w:p w14:paraId="42819CD0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0169A39E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4CB6A5E3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1606C5DE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D0611" w:rsidRPr="008164E4" w14:paraId="052ADC00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147B951C" w14:textId="77777777" w:rsidR="00ED0611" w:rsidRPr="008164E4" w:rsidRDefault="00ED0611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費</w:t>
            </w:r>
          </w:p>
        </w:tc>
        <w:tc>
          <w:tcPr>
            <w:tcW w:w="1654" w:type="dxa"/>
            <w:vAlign w:val="center"/>
          </w:tcPr>
          <w:p w14:paraId="641407D8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6F7DDDE8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4AB6F176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675A1029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D0611" w:rsidRPr="008164E4" w14:paraId="45FED405" w14:textId="77777777">
        <w:trPr>
          <w:cantSplit/>
          <w:trHeight w:hRule="exact" w:val="420"/>
        </w:trPr>
        <w:tc>
          <w:tcPr>
            <w:tcW w:w="1653" w:type="dxa"/>
            <w:vAlign w:val="center"/>
          </w:tcPr>
          <w:p w14:paraId="58469D14" w14:textId="77777777" w:rsidR="00ED0611" w:rsidRPr="008164E4" w:rsidRDefault="00ED0611">
            <w:pPr>
              <w:spacing w:line="21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64E4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1654" w:type="dxa"/>
            <w:vAlign w:val="center"/>
          </w:tcPr>
          <w:p w14:paraId="2804E122" w14:textId="77777777" w:rsidR="00ED0611" w:rsidRPr="008164E4" w:rsidRDefault="00ED0611" w:rsidP="005B2867">
            <w:pPr>
              <w:spacing w:line="21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5E3D9929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7C29A27E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644BAB7D" w14:textId="77777777" w:rsidR="00ED0611" w:rsidRPr="008164E4" w:rsidRDefault="00ED0611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C189616" w14:textId="77777777" w:rsidR="00ED0611" w:rsidRPr="008164E4" w:rsidRDefault="00ED0611" w:rsidP="00281278">
      <w:pPr>
        <w:rPr>
          <w:rFonts w:asciiTheme="minorEastAsia" w:eastAsiaTheme="minorEastAsia" w:hAnsiTheme="minorEastAsia"/>
          <w:sz w:val="22"/>
          <w:szCs w:val="22"/>
        </w:rPr>
      </w:pPr>
    </w:p>
    <w:sectPr w:rsidR="00ED0611" w:rsidRPr="008164E4" w:rsidSect="00BD3B44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4E3FC" w14:textId="77777777" w:rsidR="00825E61" w:rsidRDefault="00825E61" w:rsidP="00251D4A">
      <w:r>
        <w:separator/>
      </w:r>
    </w:p>
  </w:endnote>
  <w:endnote w:type="continuationSeparator" w:id="0">
    <w:p w14:paraId="1F6CBAF5" w14:textId="77777777" w:rsidR="00825E61" w:rsidRDefault="00825E61" w:rsidP="0025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2B4C4" w14:textId="77777777" w:rsidR="00825E61" w:rsidRDefault="00825E61" w:rsidP="00251D4A">
      <w:r>
        <w:separator/>
      </w:r>
    </w:p>
  </w:footnote>
  <w:footnote w:type="continuationSeparator" w:id="0">
    <w:p w14:paraId="622FEB66" w14:textId="77777777" w:rsidR="00825E61" w:rsidRDefault="00825E61" w:rsidP="00251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611"/>
    <w:rsid w:val="00063DA4"/>
    <w:rsid w:val="00083808"/>
    <w:rsid w:val="00112DF0"/>
    <w:rsid w:val="00212176"/>
    <w:rsid w:val="00251D4A"/>
    <w:rsid w:val="00281278"/>
    <w:rsid w:val="003D07F1"/>
    <w:rsid w:val="00420026"/>
    <w:rsid w:val="00486428"/>
    <w:rsid w:val="004A3FF0"/>
    <w:rsid w:val="004C10B9"/>
    <w:rsid w:val="004F1165"/>
    <w:rsid w:val="0050557D"/>
    <w:rsid w:val="005B2867"/>
    <w:rsid w:val="00653467"/>
    <w:rsid w:val="00681CC8"/>
    <w:rsid w:val="006D3082"/>
    <w:rsid w:val="00707C09"/>
    <w:rsid w:val="00740510"/>
    <w:rsid w:val="00787F98"/>
    <w:rsid w:val="008164E4"/>
    <w:rsid w:val="00825E61"/>
    <w:rsid w:val="00905D2B"/>
    <w:rsid w:val="0097424B"/>
    <w:rsid w:val="009A4F01"/>
    <w:rsid w:val="00A4688B"/>
    <w:rsid w:val="00AA68DA"/>
    <w:rsid w:val="00B23887"/>
    <w:rsid w:val="00BB6978"/>
    <w:rsid w:val="00BD3B44"/>
    <w:rsid w:val="00BF15E0"/>
    <w:rsid w:val="00BF23ED"/>
    <w:rsid w:val="00CB249F"/>
    <w:rsid w:val="00CB5A21"/>
    <w:rsid w:val="00CF012B"/>
    <w:rsid w:val="00D77DD5"/>
    <w:rsid w:val="00D92123"/>
    <w:rsid w:val="00EA6CEF"/>
    <w:rsid w:val="00ED0611"/>
    <w:rsid w:val="00F12C41"/>
    <w:rsid w:val="00F20400"/>
    <w:rsid w:val="00F3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83F98"/>
  <w15:docId w15:val="{BADA67F7-385E-451B-85F1-1F2355BF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B44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D3B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BD3B44"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BD3B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D3B44"/>
    <w:rPr>
      <w:rFonts w:ascii="ＭＳ 明朝" w:hAnsi="Courier New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681CC8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681CC8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4</TotalTime>
  <Pages>3</Pages>
  <Words>320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toyone126</cp:lastModifiedBy>
  <cp:revision>4</cp:revision>
  <cp:lastPrinted>2025-08-19T02:53:00Z</cp:lastPrinted>
  <dcterms:created xsi:type="dcterms:W3CDTF">2024-10-11T00:21:00Z</dcterms:created>
  <dcterms:modified xsi:type="dcterms:W3CDTF">2026-07-31T05:12:00Z</dcterms:modified>
</cp:coreProperties>
</file>